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6997A" w14:textId="77777777" w:rsidR="007E5BAA" w:rsidRDefault="00540E2F">
      <w:r>
        <w:rPr>
          <w:noProof/>
        </w:rPr>
        <w:drawing>
          <wp:inline distT="0" distB="0" distL="0" distR="0" wp14:anchorId="7676997A" wp14:editId="7676997B">
            <wp:extent cx="5760720" cy="7918447"/>
            <wp:effectExtent l="0" t="0" r="0" b="6353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6997C" wp14:editId="7676997D">
            <wp:extent cx="5760720" cy="7918447"/>
            <wp:effectExtent l="0" t="0" r="0" b="6353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6997E" wp14:editId="7676997F">
            <wp:extent cx="5760720" cy="7918447"/>
            <wp:effectExtent l="0" t="0" r="0" b="6353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69980" wp14:editId="76769981">
            <wp:extent cx="5760720" cy="7918447"/>
            <wp:effectExtent l="0" t="0" r="0" b="6353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E5BAA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69986" w14:textId="77777777" w:rsidR="00000000" w:rsidRDefault="00540E2F">
      <w:pPr>
        <w:spacing w:after="0" w:line="240" w:lineRule="auto"/>
      </w:pPr>
      <w:r>
        <w:separator/>
      </w:r>
    </w:p>
  </w:endnote>
  <w:endnote w:type="continuationSeparator" w:id="0">
    <w:p w14:paraId="76769988" w14:textId="77777777" w:rsidR="00000000" w:rsidRDefault="00540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69982" w14:textId="77777777" w:rsidR="00000000" w:rsidRDefault="00540E2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6769984" w14:textId="77777777" w:rsidR="00000000" w:rsidRDefault="00540E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E5BAA"/>
    <w:rsid w:val="00540E2F"/>
    <w:rsid w:val="00543560"/>
    <w:rsid w:val="007E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6997A"/>
  <w15:docId w15:val="{C36374CD-E5EA-4796-9843-B9E49083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sz w:val="22"/>
        <w:szCs w:val="22"/>
        <w:lang w:val="nl-NL" w:eastAsia="zh-CN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Surfman</dc:creator>
  <dc:description/>
  <cp:lastModifiedBy>Nico Surfman</cp:lastModifiedBy>
  <cp:revision>2</cp:revision>
  <dcterms:created xsi:type="dcterms:W3CDTF">2023-01-31T13:38:00Z</dcterms:created>
  <dcterms:modified xsi:type="dcterms:W3CDTF">2023-01-31T13:38:00Z</dcterms:modified>
</cp:coreProperties>
</file>